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44DC" w:rsidRDefault="00844FC1" w:rsidP="00915347">
      <w:pPr>
        <w:jc w:val="center"/>
      </w:pPr>
      <w:bookmarkStart w:id="0" w:name="_GoBack"/>
      <w:bookmarkEnd w:id="0"/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503E29EB" wp14:editId="7BDAF83B">
                <wp:simplePos x="0" y="0"/>
                <wp:positionH relativeFrom="column">
                  <wp:posOffset>2927985</wp:posOffset>
                </wp:positionH>
                <wp:positionV relativeFrom="paragraph">
                  <wp:posOffset>986791</wp:posOffset>
                </wp:positionV>
                <wp:extent cx="3400425" cy="523875"/>
                <wp:effectExtent l="57150" t="38100" r="85725" b="104775"/>
                <wp:wrapNone/>
                <wp:docPr id="3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00425" cy="52387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5347" w:rsidRPr="002E2907" w:rsidRDefault="00915347" w:rsidP="0091534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E2907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МКУ «</w:t>
                            </w:r>
                            <w:r w:rsidR="005073E9" w:rsidRPr="002E2907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Управление</w:t>
                            </w:r>
                            <w:r w:rsidR="00844FC1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культуры» </w:t>
                            </w:r>
                            <w:r w:rsidR="005073E9" w:rsidRPr="002E2907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Альметьевского</w:t>
                            </w:r>
                            <w:r w:rsidRPr="002E2907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муниципального района</w:t>
                            </w:r>
                            <w:r w:rsidRPr="002E2907">
                              <w:rPr>
                                <w:sz w:val="24"/>
                                <w:szCs w:val="24"/>
                              </w:rPr>
                              <w:t xml:space="preserve"> РТ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3E29EB" id="Прямоугольник 4" o:spid="_x0000_s1026" style="position:absolute;left:0;text-align:left;margin-left:230.55pt;margin-top:77.7pt;width:267.75pt;height:41.25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path arrowok="t"/>
                <v:textbox>
                  <w:txbxContent>
                    <w:p w:rsidR="00915347" w:rsidRPr="002E2907" w:rsidRDefault="00915347" w:rsidP="00915347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E2907">
                        <w:rPr>
                          <w:rFonts w:ascii="Georgia" w:hAnsi="Georgia"/>
                          <w:sz w:val="24"/>
                          <w:szCs w:val="24"/>
                        </w:rPr>
                        <w:t>МКУ «</w:t>
                      </w:r>
                      <w:r w:rsidR="005073E9" w:rsidRPr="002E2907">
                        <w:rPr>
                          <w:rFonts w:ascii="Georgia" w:hAnsi="Georgia"/>
                          <w:sz w:val="24"/>
                          <w:szCs w:val="24"/>
                        </w:rPr>
                        <w:t>Управление</w:t>
                      </w:r>
                      <w:r w:rsidR="00844FC1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культуры» </w:t>
                      </w:r>
                      <w:r w:rsidR="005073E9" w:rsidRPr="002E2907">
                        <w:rPr>
                          <w:rFonts w:ascii="Georgia" w:hAnsi="Georgia"/>
                          <w:sz w:val="24"/>
                          <w:szCs w:val="24"/>
                        </w:rPr>
                        <w:t>Альметьевского</w:t>
                      </w:r>
                      <w:r w:rsidRPr="002E2907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муниципального района</w:t>
                      </w:r>
                      <w:r w:rsidRPr="002E2907">
                        <w:rPr>
                          <w:sz w:val="24"/>
                          <w:szCs w:val="24"/>
                        </w:rPr>
                        <w:t xml:space="preserve"> РТ</w:t>
                      </w:r>
                    </w:p>
                  </w:txbxContent>
                </v:textbox>
              </v:rect>
            </w:pict>
          </mc:Fallback>
        </mc:AlternateContent>
      </w:r>
      <w:r w:rsidR="00CB62B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5994922" wp14:editId="049776BF">
                <wp:simplePos x="0" y="0"/>
                <wp:positionH relativeFrom="column">
                  <wp:posOffset>1461135</wp:posOffset>
                </wp:positionH>
                <wp:positionV relativeFrom="paragraph">
                  <wp:posOffset>4282440</wp:posOffset>
                </wp:positionV>
                <wp:extent cx="1419225" cy="533400"/>
                <wp:effectExtent l="38100" t="38100" r="123825" b="114300"/>
                <wp:wrapNone/>
                <wp:docPr id="22" name="Прямоугольник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9225" cy="5334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594F98" w:rsidRPr="00500ABA" w:rsidRDefault="00594F98" w:rsidP="00594F9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Заведующие отделениями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03CA4B" id="Прямоугольник 20" o:spid="_x0000_s1026" style="position:absolute;left:0;text-align:left;margin-left:115.05pt;margin-top:337.2pt;width:111.75pt;height:42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" fillcolor="#f2f2f2 [3052]" strokecolor="#4f81bd [3204]" strokeweight="1.5pt">
                <v:shadow on="t" color="black" opacity="26214f" origin="-.5,-.5" offset=".74836mm,.74836mm"/>
                <v:path arrowok="t"/>
                <v:textbox>
                  <w:txbxContent>
                    <w:p w:rsidR="00594F98" w:rsidRPr="00500ABA" w:rsidRDefault="00594F98" w:rsidP="00594F98">
                      <w:pPr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  <w:r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Заведующие отделениями</w:t>
                      </w:r>
                    </w:p>
                  </w:txbxContent>
                </v:textbox>
              </v:rect>
            </w:pict>
          </mc:Fallback>
        </mc:AlternateContent>
      </w:r>
      <w:r w:rsidR="00500A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1B32540" wp14:editId="10A8D401">
                <wp:simplePos x="0" y="0"/>
                <wp:positionH relativeFrom="column">
                  <wp:posOffset>6957060</wp:posOffset>
                </wp:positionH>
                <wp:positionV relativeFrom="paragraph">
                  <wp:posOffset>4958715</wp:posOffset>
                </wp:positionV>
                <wp:extent cx="2609850" cy="971550"/>
                <wp:effectExtent l="38100" t="38100" r="114300" b="114300"/>
                <wp:wrapNone/>
                <wp:docPr id="27" name="Прямоугольник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09850" cy="9715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594F98" w:rsidRPr="00500ABA" w:rsidRDefault="00594F98" w:rsidP="00CB62B2">
                            <w:pPr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500AB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Уборщики служебных помещений, гардеробщики, сторожа, дворник, электрик</w:t>
                            </w:r>
                            <w:r w:rsidR="00603CA4" w:rsidRPr="00500AB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, плотник, сантехник</w:t>
                            </w:r>
                            <w:r w:rsidR="005D51E8" w:rsidRPr="00500ABA"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  <w:t>, программист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A6A7F7" id="Прямоугольник 19" o:spid="_x0000_s1027" style="position:absolute;left:0;text-align:left;margin-left:547.8pt;margin-top:390.45pt;width:205.5pt;height:76.5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" fillcolor="#f2f2f2 [3052]" strokecolor="#4f81bd [3204]" strokeweight="1.5pt">
                <v:shadow on="t" color="black" opacity="26214f" origin="-.5,-.5" offset=".74836mm,.74836mm"/>
                <v:path arrowok="t"/>
                <v:textbox>
                  <w:txbxContent>
                    <w:p w:rsidR="00594F98" w:rsidRPr="00500ABA" w:rsidRDefault="00594F98" w:rsidP="00CB62B2">
                      <w:pPr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  <w:r w:rsidRPr="00500AB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Уборщики служебных помещений, гардеробщики, сторожа, дворник, электрик</w:t>
                      </w:r>
                      <w:r w:rsidR="00603CA4" w:rsidRPr="00500AB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, плотник, сантехник</w:t>
                      </w:r>
                      <w:r w:rsidR="005D51E8" w:rsidRPr="00500ABA"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  <w:t>, программист</w:t>
                      </w:r>
                    </w:p>
                  </w:txbxContent>
                </v:textbox>
              </v:rect>
            </w:pict>
          </mc:Fallback>
        </mc:AlternateContent>
      </w:r>
      <w:r w:rsidR="00500A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37D9F657" wp14:editId="3FCC487D">
                <wp:simplePos x="0" y="0"/>
                <wp:positionH relativeFrom="column">
                  <wp:posOffset>6957060</wp:posOffset>
                </wp:positionH>
                <wp:positionV relativeFrom="paragraph">
                  <wp:posOffset>4511040</wp:posOffset>
                </wp:positionV>
                <wp:extent cx="1276350" cy="295275"/>
                <wp:effectExtent l="38100" t="38100" r="114300" b="123825"/>
                <wp:wrapNone/>
                <wp:docPr id="25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6350" cy="2952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603CA4" w:rsidRPr="00500ABA" w:rsidRDefault="00603CA4" w:rsidP="00603CA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Настройщик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B9E2AB" id="Rectangle 29" o:spid="_x0000_s1028" style="position:absolute;left:0;text-align:left;margin-left:547.8pt;margin-top:355.2pt;width:100.5pt;height:23.2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" fillcolor="#f2f2f2 [3052]" strokecolor="#4f81bd [3204]" strokeweight="1.5pt">
                <v:shadow on="t" color="black" opacity="26214f" origin="-.5,-.5" offset=".74836mm,.74836mm"/>
                <v:path arrowok="t"/>
                <v:textbox>
                  <w:txbxContent>
                    <w:p w:rsidR="00603CA4" w:rsidRPr="00500ABA" w:rsidRDefault="00603CA4" w:rsidP="00603CA4">
                      <w:pPr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  <w:r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Настройщик</w:t>
                      </w:r>
                    </w:p>
                  </w:txbxContent>
                </v:textbox>
              </v:rect>
            </w:pict>
          </mc:Fallback>
        </mc:AlternateContent>
      </w:r>
      <w:r w:rsidR="00500ABA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B05B7EF" wp14:editId="456DFB1B">
                <wp:simplePos x="0" y="0"/>
                <wp:positionH relativeFrom="column">
                  <wp:posOffset>6957059</wp:posOffset>
                </wp:positionH>
                <wp:positionV relativeFrom="paragraph">
                  <wp:posOffset>4063365</wp:posOffset>
                </wp:positionV>
                <wp:extent cx="1362075" cy="304800"/>
                <wp:effectExtent l="38100" t="38100" r="123825" b="114300"/>
                <wp:wrapNone/>
                <wp:docPr id="26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362075" cy="3048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603CA4" w:rsidRPr="00500ABA" w:rsidRDefault="00603CA4" w:rsidP="00603CA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Библиотекарь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B927CC" id="Rectangle 30" o:spid="_x0000_s1029" style="position:absolute;left:0;text-align:left;margin-left:547.8pt;margin-top:319.95pt;width:107.25pt;height:24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" fillcolor="#f2f2f2 [3052]" strokecolor="#4f81bd [3204]" strokeweight="1.5pt">
                <v:shadow on="t" color="black" opacity="26214f" origin="-.5,-.5" offset=".74836mm,.74836mm"/>
                <v:path arrowok="t"/>
                <v:textbox>
                  <w:txbxContent>
                    <w:p w:rsidR="00603CA4" w:rsidRPr="00500ABA" w:rsidRDefault="00603CA4" w:rsidP="00603CA4">
                      <w:pPr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  <w:r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Библиотекарь</w:t>
                      </w:r>
                    </w:p>
                  </w:txbxContent>
                </v:textbox>
              </v:rect>
            </w:pict>
          </mc:Fallback>
        </mc:AlternateContent>
      </w:r>
      <w:r w:rsidR="00B35E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274705E3" wp14:editId="6AB9AF74">
                <wp:simplePos x="0" y="0"/>
                <wp:positionH relativeFrom="column">
                  <wp:posOffset>7023735</wp:posOffset>
                </wp:positionH>
                <wp:positionV relativeFrom="paragraph">
                  <wp:posOffset>2196465</wp:posOffset>
                </wp:positionV>
                <wp:extent cx="1685925" cy="400050"/>
                <wp:effectExtent l="38100" t="38100" r="123825" b="114300"/>
                <wp:wrapNone/>
                <wp:docPr id="21" name="Прямоугольник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85925" cy="4000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603CA4" w:rsidRPr="00500ABA" w:rsidRDefault="005073E9" w:rsidP="00B35E1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Секретарь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00F115" id="Прямоугольник 15" o:spid="_x0000_s1030" style="position:absolute;left:0;text-align:left;margin-left:553.05pt;margin-top:172.95pt;width:132.75pt;height:31.5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" fillcolor="#f2f2f2 [3052]" strokecolor="#4f81bd [3204]" strokeweight="1.5pt">
                <v:shadow on="t" color="black" opacity="26214f" origin="-.5,-.5" offset=".74836mm,.74836mm"/>
                <v:path arrowok="t"/>
                <v:textbox>
                  <w:txbxContent>
                    <w:p w:rsidR="00603CA4" w:rsidRPr="00500ABA" w:rsidRDefault="005073E9" w:rsidP="00B35E1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  <w:r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Секретарь</w:t>
                      </w:r>
                    </w:p>
                  </w:txbxContent>
                </v:textbox>
              </v:rect>
            </w:pict>
          </mc:Fallback>
        </mc:AlternateContent>
      </w:r>
      <w:r w:rsidR="00B35E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708CD4BF" wp14:editId="65CA9AE5">
                <wp:simplePos x="0" y="0"/>
                <wp:positionH relativeFrom="column">
                  <wp:posOffset>6518910</wp:posOffset>
                </wp:positionH>
                <wp:positionV relativeFrom="paragraph">
                  <wp:posOffset>4225290</wp:posOffset>
                </wp:positionV>
                <wp:extent cx="438150" cy="0"/>
                <wp:effectExtent l="0" t="0" r="19050" b="19050"/>
                <wp:wrapNone/>
                <wp:docPr id="51" name="Прямая соединительная линия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27F67F" id="Прямая соединительная линия 51" o:spid="_x0000_s1026" style="position:absolute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3.3pt,332.7pt" to="547.8pt,33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" strokecolor="#4579b8 [3044]"/>
            </w:pict>
          </mc:Fallback>
        </mc:AlternateContent>
      </w:r>
      <w:r w:rsidR="00B35E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28A5389B" wp14:editId="65795DFC">
                <wp:simplePos x="0" y="0"/>
                <wp:positionH relativeFrom="column">
                  <wp:posOffset>6518910</wp:posOffset>
                </wp:positionH>
                <wp:positionV relativeFrom="paragraph">
                  <wp:posOffset>4644390</wp:posOffset>
                </wp:positionV>
                <wp:extent cx="438150" cy="0"/>
                <wp:effectExtent l="0" t="0" r="19050" b="19050"/>
                <wp:wrapNone/>
                <wp:docPr id="50" name="Прямая соединительная линия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72CD20" id="Прямая соединительная линия 50" o:spid="_x0000_s1026" style="position:absolute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3.3pt,365.7pt" to="547.8pt,36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" strokecolor="#4579b8 [3044]"/>
            </w:pict>
          </mc:Fallback>
        </mc:AlternateContent>
      </w:r>
      <w:r w:rsidR="00B35E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7C1777EA" wp14:editId="2B605760">
                <wp:simplePos x="0" y="0"/>
                <wp:positionH relativeFrom="column">
                  <wp:posOffset>6518910</wp:posOffset>
                </wp:positionH>
                <wp:positionV relativeFrom="paragraph">
                  <wp:posOffset>5406390</wp:posOffset>
                </wp:positionV>
                <wp:extent cx="438150" cy="0"/>
                <wp:effectExtent l="0" t="0" r="19050" b="19050"/>
                <wp:wrapNone/>
                <wp:docPr id="49" name="Прямая соединительная линия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4CE2EC" id="Прямая соединительная линия 49" o:spid="_x0000_s1026" style="position:absolute;z-index:251802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3.3pt,425.7pt" to="547.8pt,4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" strokecolor="#4579b8 [3044]"/>
            </w:pict>
          </mc:Fallback>
        </mc:AlternateContent>
      </w:r>
      <w:r w:rsidR="00B35E1C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2A04D205" wp14:editId="15F9E2FC">
                <wp:simplePos x="0" y="0"/>
                <wp:positionH relativeFrom="column">
                  <wp:posOffset>6509385</wp:posOffset>
                </wp:positionH>
                <wp:positionV relativeFrom="paragraph">
                  <wp:posOffset>3739514</wp:posOffset>
                </wp:positionV>
                <wp:extent cx="9525" cy="1666875"/>
                <wp:effectExtent l="0" t="0" r="28575" b="28575"/>
                <wp:wrapNone/>
                <wp:docPr id="48" name="Прямая соединительная линия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" cy="1666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5EA5FD" id="Прямая соединительная линия 48" o:spid="_x0000_s1026" style="position:absolute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12.55pt,294.45pt" to="513.3pt,4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" strokecolor="#4579b8 [3044]"/>
            </w:pict>
          </mc:Fallback>
        </mc:AlternateContent>
      </w:r>
      <w:r w:rsidR="00743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2E8596DE" wp14:editId="55F99AC3">
                <wp:simplePos x="0" y="0"/>
                <wp:positionH relativeFrom="column">
                  <wp:posOffset>4051935</wp:posOffset>
                </wp:positionH>
                <wp:positionV relativeFrom="paragraph">
                  <wp:posOffset>4366895</wp:posOffset>
                </wp:positionV>
                <wp:extent cx="1476375" cy="352425"/>
                <wp:effectExtent l="38100" t="38100" r="123825" b="123825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76375" cy="3524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/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43458" w:rsidRPr="00500ABA" w:rsidRDefault="00743458" w:rsidP="0074345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Преподаватели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59CB5" id="Прямоугольник 47" o:spid="_x0000_s1031" style="position:absolute;left:0;text-align:left;margin-left:319.05pt;margin-top:343.85pt;width:116.25pt;height:27.75pt;z-index:251800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" fillcolor="#f2f2f2 [3052]" strokecolor="#4f81bd [3204]" strokeweight="1.5pt">
                <v:shadow on="t" color="black" opacity="26214f" origin="-.5,-.5" offset=".74836mm,.74836mm"/>
                <v:textbox>
                  <w:txbxContent>
                    <w:p w:rsidR="00743458" w:rsidRPr="00500ABA" w:rsidRDefault="00743458" w:rsidP="00743458">
                      <w:pPr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  <w:r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Преподаватели</w:t>
                      </w:r>
                    </w:p>
                  </w:txbxContent>
                </v:textbox>
              </v:rect>
            </w:pict>
          </mc:Fallback>
        </mc:AlternateContent>
      </w:r>
      <w:r w:rsidR="00743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63B31C0E" wp14:editId="69483088">
                <wp:simplePos x="0" y="0"/>
                <wp:positionH relativeFrom="column">
                  <wp:posOffset>3785236</wp:posOffset>
                </wp:positionH>
                <wp:positionV relativeFrom="paragraph">
                  <wp:posOffset>4511040</wp:posOffset>
                </wp:positionV>
                <wp:extent cx="266700" cy="0"/>
                <wp:effectExtent l="0" t="0" r="19050" b="19050"/>
                <wp:wrapNone/>
                <wp:docPr id="46" name="Прямая соединительная линия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7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9C3129B" id="Прямая соединительная линия 46" o:spid="_x0000_s1026" style="position:absolute;z-index:251799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8.05pt,355.2pt" to="319.05pt,3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" strokecolor="#4579b8 [3044]"/>
            </w:pict>
          </mc:Fallback>
        </mc:AlternateContent>
      </w:r>
      <w:r w:rsidR="00743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117ABD62" wp14:editId="2CC00243">
                <wp:simplePos x="0" y="0"/>
                <wp:positionH relativeFrom="column">
                  <wp:posOffset>3785235</wp:posOffset>
                </wp:positionH>
                <wp:positionV relativeFrom="paragraph">
                  <wp:posOffset>3739515</wp:posOffset>
                </wp:positionV>
                <wp:extent cx="0" cy="771525"/>
                <wp:effectExtent l="0" t="0" r="19050" b="28575"/>
                <wp:wrapNone/>
                <wp:docPr id="45" name="Прямая соединительная линия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1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DDE2818" id="Прямая соединительная линия 45" o:spid="_x0000_s1026" style="position:absolute;z-index:251798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98.05pt,294.45pt" to="298.05pt,3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" strokecolor="#4579b8 [3044]"/>
            </w:pict>
          </mc:Fallback>
        </mc:AlternateContent>
      </w:r>
      <w:r w:rsidR="00743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5D239DE1" wp14:editId="3A6C9CE7">
                <wp:simplePos x="0" y="0"/>
                <wp:positionH relativeFrom="column">
                  <wp:posOffset>1127760</wp:posOffset>
                </wp:positionH>
                <wp:positionV relativeFrom="paragraph">
                  <wp:posOffset>5273040</wp:posOffset>
                </wp:positionV>
                <wp:extent cx="333375" cy="0"/>
                <wp:effectExtent l="0" t="0" r="28575" b="19050"/>
                <wp:wrapNone/>
                <wp:docPr id="44" name="Прямая соединительная линия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AD18C0" id="Прямая соединительная линия 44" o:spid="_x0000_s1026" style="position:absolute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8pt,415.2pt" to="115.05pt,4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" strokecolor="#4579b8 [3044]"/>
            </w:pict>
          </mc:Fallback>
        </mc:AlternateContent>
      </w:r>
      <w:r w:rsidR="00743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3CC0D6D" wp14:editId="762C01AF">
                <wp:simplePos x="0" y="0"/>
                <wp:positionH relativeFrom="column">
                  <wp:posOffset>1137285</wp:posOffset>
                </wp:positionH>
                <wp:positionV relativeFrom="paragraph">
                  <wp:posOffset>4511040</wp:posOffset>
                </wp:positionV>
                <wp:extent cx="323850" cy="0"/>
                <wp:effectExtent l="0" t="0" r="19050" b="19050"/>
                <wp:wrapNone/>
                <wp:docPr id="43" name="Прямая соединительная линия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38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4CA9C15" id="Прямая соединительная линия 43" o:spid="_x0000_s1026" style="position:absolute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9.55pt,355.2pt" to="115.05pt,35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" strokecolor="#4579b8 [3044]"/>
            </w:pict>
          </mc:Fallback>
        </mc:AlternateContent>
      </w:r>
      <w:r w:rsidR="00743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114996C8" wp14:editId="4F2A220A">
                <wp:simplePos x="0" y="0"/>
                <wp:positionH relativeFrom="column">
                  <wp:posOffset>1461135</wp:posOffset>
                </wp:positionH>
                <wp:positionV relativeFrom="paragraph">
                  <wp:posOffset>5092065</wp:posOffset>
                </wp:positionV>
                <wp:extent cx="1419225" cy="390525"/>
                <wp:effectExtent l="38100" t="38100" r="123825" b="123825"/>
                <wp:wrapNone/>
                <wp:docPr id="23" name="Прямоугольник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19225" cy="3905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594F98" w:rsidRPr="00500ABA" w:rsidRDefault="00594F98" w:rsidP="00594F9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Преподаватели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1F2C1" id="Прямоугольник 21" o:spid="_x0000_s1032" style="position:absolute;left:0;text-align:left;margin-left:115.05pt;margin-top:400.95pt;width:111.75pt;height:30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" fillcolor="#f2f2f2 [3052]" strokecolor="#4f81bd [3204]" strokeweight="1.5pt">
                <v:shadow on="t" color="black" opacity="26214f" origin="-.5,-.5" offset=".74836mm,.74836mm"/>
                <v:path arrowok="t"/>
                <v:textbox>
                  <w:txbxContent>
                    <w:p w:rsidR="00594F98" w:rsidRPr="00500ABA" w:rsidRDefault="00594F98" w:rsidP="00594F98">
                      <w:pPr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  <w:r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Преподаватели</w:t>
                      </w:r>
                    </w:p>
                  </w:txbxContent>
                </v:textbox>
              </v:rect>
            </w:pict>
          </mc:Fallback>
        </mc:AlternateContent>
      </w:r>
      <w:r w:rsidR="00743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1E68B9FE" wp14:editId="32B40F61">
                <wp:simplePos x="0" y="0"/>
                <wp:positionH relativeFrom="column">
                  <wp:posOffset>1127760</wp:posOffset>
                </wp:positionH>
                <wp:positionV relativeFrom="paragraph">
                  <wp:posOffset>3739514</wp:posOffset>
                </wp:positionV>
                <wp:extent cx="9525" cy="1533525"/>
                <wp:effectExtent l="0" t="0" r="28575" b="28575"/>
                <wp:wrapNone/>
                <wp:docPr id="42" name="Прямая соединительная линия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5335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9D30633" id="Прямая соединительная линия 42" o:spid="_x0000_s1026" style="position:absolute;flip:x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8.8pt,294.45pt" to="89.55pt,4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" strokecolor="#4579b8 [3044]"/>
            </w:pict>
          </mc:Fallback>
        </mc:AlternateContent>
      </w:r>
      <w:r w:rsidR="00743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52768" behindDoc="0" locked="0" layoutInCell="1" allowOverlap="1" wp14:anchorId="40BEC85E" wp14:editId="7219869A">
                <wp:simplePos x="0" y="0"/>
                <wp:positionH relativeFrom="column">
                  <wp:posOffset>3156585</wp:posOffset>
                </wp:positionH>
                <wp:positionV relativeFrom="paragraph">
                  <wp:posOffset>1796414</wp:posOffset>
                </wp:positionV>
                <wp:extent cx="2886075" cy="714375"/>
                <wp:effectExtent l="0" t="0" r="47625" b="66675"/>
                <wp:wrapNone/>
                <wp:docPr id="7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886075" cy="7143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accen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:rsidR="008518E4" w:rsidRPr="00CB62B2" w:rsidRDefault="00915347" w:rsidP="007D1BD7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56"/>
                                <w:szCs w:val="56"/>
                              </w:rPr>
                            </w:pPr>
                            <w:r w:rsidRPr="00CB62B2">
                              <w:rPr>
                                <w:rFonts w:ascii="Times New Roman" w:hAnsi="Times New Roman"/>
                                <w:b/>
                                <w:sz w:val="56"/>
                                <w:szCs w:val="56"/>
                              </w:rPr>
                              <w:t>Директор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9DBF92" id="Прямоугольник 6" o:spid="_x0000_s1033" style="position:absolute;left:0;text-align:left;margin-left:248.55pt;margin-top:141.45pt;width:227.25pt;height:56.25pt;z-index:251552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" fillcolor="#f2f2f2 [3052]" strokecolor="#4f81bd [3204]" strokeweight="1.5pt">
                <v:shadow on="t" color="#243f60 [1604]" opacity=".5" offset="1pt"/>
                <v:path arrowok="t"/>
                <v:textbox>
                  <w:txbxContent>
                    <w:p w:rsidR="008518E4" w:rsidRPr="00CB62B2" w:rsidRDefault="00915347" w:rsidP="007D1BD7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56"/>
                          <w:szCs w:val="56"/>
                        </w:rPr>
                      </w:pPr>
                      <w:r w:rsidRPr="00CB62B2">
                        <w:rPr>
                          <w:rFonts w:ascii="Times New Roman" w:hAnsi="Times New Roman"/>
                          <w:b/>
                          <w:sz w:val="56"/>
                          <w:szCs w:val="56"/>
                        </w:rPr>
                        <w:t>Директор</w:t>
                      </w:r>
                    </w:p>
                  </w:txbxContent>
                </v:textbox>
              </v:rect>
            </w:pict>
          </mc:Fallback>
        </mc:AlternateContent>
      </w:r>
      <w:r w:rsidR="00743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584DB496" wp14:editId="3815B509">
                <wp:simplePos x="0" y="0"/>
                <wp:positionH relativeFrom="column">
                  <wp:posOffset>4604385</wp:posOffset>
                </wp:positionH>
                <wp:positionV relativeFrom="paragraph">
                  <wp:posOffset>2510790</wp:posOffset>
                </wp:positionV>
                <wp:extent cx="2705100" cy="523875"/>
                <wp:effectExtent l="0" t="0" r="19050" b="28575"/>
                <wp:wrapNone/>
                <wp:docPr id="41" name="Прямая соединительная линия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05100" cy="523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BD9E587" id="Прямая соединительная линия 41" o:spid="_x0000_s1026" style="position:absolute;z-index:251794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2.55pt,197.7pt" to="575.55pt,2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" strokecolor="#4579b8 [3044]"/>
            </w:pict>
          </mc:Fallback>
        </mc:AlternateContent>
      </w:r>
      <w:r w:rsidR="00743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33CEEC3E" wp14:editId="2449D56D">
                <wp:simplePos x="0" y="0"/>
                <wp:positionH relativeFrom="column">
                  <wp:posOffset>4604385</wp:posOffset>
                </wp:positionH>
                <wp:positionV relativeFrom="paragraph">
                  <wp:posOffset>2510790</wp:posOffset>
                </wp:positionV>
                <wp:extent cx="0" cy="523875"/>
                <wp:effectExtent l="0" t="0" r="19050" b="28575"/>
                <wp:wrapNone/>
                <wp:docPr id="40" name="Прямая соединительная линия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523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AEC29A" id="Прямая соединительная линия 40" o:spid="_x0000_s1026" style="position:absolute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2.55pt,197.7pt" to="362.55pt,2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" strokecolor="#4579b8 [3044]"/>
            </w:pict>
          </mc:Fallback>
        </mc:AlternateContent>
      </w:r>
      <w:r w:rsidR="00743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3F8D7457" wp14:editId="30B4FADC">
                <wp:simplePos x="0" y="0"/>
                <wp:positionH relativeFrom="column">
                  <wp:posOffset>1946910</wp:posOffset>
                </wp:positionH>
                <wp:positionV relativeFrom="paragraph">
                  <wp:posOffset>2510790</wp:posOffset>
                </wp:positionV>
                <wp:extent cx="2657474" cy="523875"/>
                <wp:effectExtent l="0" t="0" r="29210" b="28575"/>
                <wp:wrapNone/>
                <wp:docPr id="39" name="Прямая соединительная линия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657474" cy="523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570D30E" id="Прямая соединительная линия 39" o:spid="_x0000_s1026" style="position:absolute;flip:x;z-index:25179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3.3pt,197.7pt" to="362.55pt,23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" strokecolor="#4579b8 [3044]"/>
            </w:pict>
          </mc:Fallback>
        </mc:AlternateContent>
      </w:r>
      <w:r w:rsidR="00743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2A0887D0" wp14:editId="244F11C1">
                <wp:simplePos x="0" y="0"/>
                <wp:positionH relativeFrom="column">
                  <wp:posOffset>6242685</wp:posOffset>
                </wp:positionH>
                <wp:positionV relativeFrom="paragraph">
                  <wp:posOffset>3034665</wp:posOffset>
                </wp:positionV>
                <wp:extent cx="2076450" cy="704850"/>
                <wp:effectExtent l="38100" t="38100" r="114300" b="114300"/>
                <wp:wrapNone/>
                <wp:docPr id="20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76450" cy="704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8518E4" w:rsidRPr="00500ABA" w:rsidRDefault="008518E4" w:rsidP="002047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Зам</w:t>
                            </w:r>
                            <w:r w:rsidR="002047A4"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еститель</w:t>
                            </w:r>
                            <w:r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 директора по </w:t>
                            </w:r>
                            <w:r w:rsidR="00603CA4"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хозяйственной</w:t>
                            </w:r>
                            <w:r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2047A4"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763604" id="Rectangle 28" o:spid="_x0000_s1034" style="position:absolute;left:0;text-align:left;margin-left:491.55pt;margin-top:238.95pt;width:163.5pt;height:55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" fillcolor="#f2f2f2 [3052]" strokecolor="#4f81bd [3204]" strokeweight="1.5pt">
                <v:shadow on="t" color="black" opacity="26214f" origin="-.5,-.5" offset=".74836mm,.74836mm"/>
                <v:path arrowok="t"/>
                <v:textbox>
                  <w:txbxContent>
                    <w:p w:rsidR="008518E4" w:rsidRPr="00500ABA" w:rsidRDefault="008518E4" w:rsidP="002047A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  <w:r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Зам</w:t>
                      </w:r>
                      <w:r w:rsidR="002047A4"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еститель</w:t>
                      </w:r>
                      <w:r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 директора по </w:t>
                      </w:r>
                      <w:r w:rsidR="00603CA4"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хозяйственной</w:t>
                      </w:r>
                      <w:r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2047A4"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работе</w:t>
                      </w:r>
                    </w:p>
                  </w:txbxContent>
                </v:textbox>
              </v:rect>
            </w:pict>
          </mc:Fallback>
        </mc:AlternateContent>
      </w:r>
      <w:r w:rsidR="00743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0868CEC4" wp14:editId="37D0EAC7">
                <wp:simplePos x="0" y="0"/>
                <wp:positionH relativeFrom="column">
                  <wp:posOffset>775335</wp:posOffset>
                </wp:positionH>
                <wp:positionV relativeFrom="paragraph">
                  <wp:posOffset>3034665</wp:posOffset>
                </wp:positionV>
                <wp:extent cx="2343150" cy="704850"/>
                <wp:effectExtent l="38100" t="38100" r="114300" b="114300"/>
                <wp:wrapNone/>
                <wp:docPr id="18" name="Прямоуголь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43150" cy="704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8518E4" w:rsidRPr="00500ABA" w:rsidRDefault="008518E4" w:rsidP="002047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Зам</w:t>
                            </w:r>
                            <w:r w:rsidR="002047A4"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еститель</w:t>
                            </w:r>
                            <w:r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 директора по </w:t>
                            </w:r>
                            <w:r w:rsidR="002047A4"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учебно-воспитательной</w:t>
                            </w:r>
                            <w:r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 </w:t>
                            </w:r>
                            <w:r w:rsidR="002047A4"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26C7B3" id="Прямоугольник 10" o:spid="_x0000_s1035" style="position:absolute;left:0;text-align:left;margin-left:61.05pt;margin-top:238.95pt;width:184.5pt;height:55.5pt;z-index:251583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" fillcolor="#f2f2f2 [3052]" strokecolor="#4f81bd [3204]" strokeweight="1.5pt">
                <v:shadow on="t" color="black" opacity="26214f" origin="-.5,-.5" offset=".74836mm,.74836mm"/>
                <v:path arrowok="t"/>
                <v:textbox>
                  <w:txbxContent>
                    <w:p w:rsidR="008518E4" w:rsidRPr="00500ABA" w:rsidRDefault="008518E4" w:rsidP="002047A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  <w:r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Зам</w:t>
                      </w:r>
                      <w:r w:rsidR="002047A4"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еститель</w:t>
                      </w:r>
                      <w:r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 директора по </w:t>
                      </w:r>
                      <w:r w:rsidR="002047A4"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учебно-воспитательной</w:t>
                      </w:r>
                      <w:r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 </w:t>
                      </w:r>
                      <w:r w:rsidR="002047A4"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работе</w:t>
                      </w:r>
                    </w:p>
                  </w:txbxContent>
                </v:textbox>
              </v:rect>
            </w:pict>
          </mc:Fallback>
        </mc:AlternateContent>
      </w:r>
      <w:r w:rsidR="0074345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01920" behindDoc="0" locked="0" layoutInCell="1" allowOverlap="1" wp14:anchorId="64CBA942" wp14:editId="7429486D">
                <wp:simplePos x="0" y="0"/>
                <wp:positionH relativeFrom="column">
                  <wp:posOffset>3582670</wp:posOffset>
                </wp:positionH>
                <wp:positionV relativeFrom="paragraph">
                  <wp:posOffset>3034665</wp:posOffset>
                </wp:positionV>
                <wp:extent cx="2162175" cy="704850"/>
                <wp:effectExtent l="38100" t="38100" r="123825" b="114300"/>
                <wp:wrapNone/>
                <wp:docPr id="19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2175" cy="704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8518E4" w:rsidRPr="00500ABA" w:rsidRDefault="008518E4" w:rsidP="002047A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Зам</w:t>
                            </w:r>
                            <w:r w:rsidR="002047A4"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еститель</w:t>
                            </w:r>
                            <w:r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 директора по</w:t>
                            </w:r>
                            <w:r w:rsidR="002047A4"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 культурно-</w:t>
                            </w:r>
                            <w:r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воспитательной работе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E0933F" id="Прямоугольник 14" o:spid="_x0000_s1036" style="position:absolute;left:0;text-align:left;margin-left:282.1pt;margin-top:238.95pt;width:170.25pt;height:55.5pt;z-index:251601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" fillcolor="#f2f2f2 [3052]" strokecolor="#4f81bd [3204]" strokeweight="1.5pt">
                <v:shadow on="t" color="black" opacity="26214f" origin="-.5,-.5" offset=".74836mm,.74836mm"/>
                <v:path arrowok="t"/>
                <v:textbox>
                  <w:txbxContent>
                    <w:p w:rsidR="008518E4" w:rsidRPr="00500ABA" w:rsidRDefault="008518E4" w:rsidP="002047A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  <w:r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Зам</w:t>
                      </w:r>
                      <w:r w:rsidR="002047A4"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еститель</w:t>
                      </w:r>
                      <w:r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 директора по</w:t>
                      </w:r>
                      <w:r w:rsidR="002047A4"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 культурно-</w:t>
                      </w:r>
                      <w:r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воспитательной работе</w:t>
                      </w:r>
                    </w:p>
                  </w:txbxContent>
                </v:textbox>
              </v:rect>
            </w:pict>
          </mc:Fallback>
        </mc:AlternateContent>
      </w:r>
      <w:r w:rsidR="007D1BD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6ECC7CAC" wp14:editId="35D7D516">
                <wp:simplePos x="0" y="0"/>
                <wp:positionH relativeFrom="column">
                  <wp:posOffset>6042660</wp:posOffset>
                </wp:positionH>
                <wp:positionV relativeFrom="paragraph">
                  <wp:posOffset>2110740</wp:posOffset>
                </wp:positionV>
                <wp:extent cx="981075" cy="266700"/>
                <wp:effectExtent l="0" t="0" r="28575" b="19050"/>
                <wp:wrapNone/>
                <wp:docPr id="38" name="Прямая соединительная линия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81075" cy="2667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786189" id="Прямая соединительная линия 38" o:spid="_x0000_s1026" style="position:absolute;z-index:251791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5.8pt,166.2pt" to="553.05pt,18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" strokecolor="#4579b8 [3044]"/>
            </w:pict>
          </mc:Fallback>
        </mc:AlternateContent>
      </w:r>
      <w:r w:rsidR="007D1BD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3416778C" wp14:editId="5CF5056F">
                <wp:simplePos x="0" y="0"/>
                <wp:positionH relativeFrom="column">
                  <wp:posOffset>6042659</wp:posOffset>
                </wp:positionH>
                <wp:positionV relativeFrom="paragraph">
                  <wp:posOffset>1624964</wp:posOffset>
                </wp:positionV>
                <wp:extent cx="695325" cy="485775"/>
                <wp:effectExtent l="0" t="0" r="28575" b="28575"/>
                <wp:wrapNone/>
                <wp:docPr id="37" name="Прямая соединительная линия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5325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1524AD" id="Прямая соединительная линия 37" o:spid="_x0000_s1026" style="position:absolute;flip:x;z-index:251790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75.8pt,127.95pt" to="530.55pt,1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" strokecolor="#4579b8 [3044]"/>
            </w:pict>
          </mc:Fallback>
        </mc:AlternateContent>
      </w:r>
      <w:r w:rsidR="007D1BD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3EDE496B" wp14:editId="70B35C65">
                <wp:simplePos x="0" y="0"/>
                <wp:positionH relativeFrom="column">
                  <wp:posOffset>6737985</wp:posOffset>
                </wp:positionH>
                <wp:positionV relativeFrom="paragraph">
                  <wp:posOffset>1386840</wp:posOffset>
                </wp:positionV>
                <wp:extent cx="2162175" cy="514350"/>
                <wp:effectExtent l="38100" t="38100" r="123825" b="11430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2175" cy="514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15347" w:rsidRPr="00500ABA" w:rsidRDefault="00915347" w:rsidP="0091534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 xml:space="preserve">Общее собрание </w:t>
                            </w:r>
                            <w:r w:rsidR="005D51E8"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трудового коллектива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EFF85" id="Прямоугольник 5" o:spid="_x0000_s1037" style="position:absolute;left:0;text-align:left;margin-left:530.55pt;margin-top:109.2pt;width:170.25pt;height:40.5pt;z-index:25154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" fillcolor="#f2f2f2 [3052]" strokecolor="#4f81bd [3204]" strokeweight="1.5pt">
                <v:shadow on="t" color="black" opacity="26214f" origin="-.5,-.5" offset=".74836mm,.74836mm"/>
                <v:path arrowok="t"/>
                <v:textbox>
                  <w:txbxContent>
                    <w:p w:rsidR="00915347" w:rsidRPr="00500ABA" w:rsidRDefault="00915347" w:rsidP="00915347">
                      <w:pPr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  <w:r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 xml:space="preserve">Общее собрание </w:t>
                      </w:r>
                      <w:r w:rsidR="005D51E8"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трудового коллектива</w:t>
                      </w:r>
                    </w:p>
                  </w:txbxContent>
                </v:textbox>
              </v:rect>
            </w:pict>
          </mc:Fallback>
        </mc:AlternateContent>
      </w:r>
      <w:r w:rsidR="007D1BD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2BEC7652" wp14:editId="2983E35C">
                <wp:simplePos x="0" y="0"/>
                <wp:positionH relativeFrom="column">
                  <wp:posOffset>2480310</wp:posOffset>
                </wp:positionH>
                <wp:positionV relativeFrom="paragraph">
                  <wp:posOffset>2110740</wp:posOffset>
                </wp:positionV>
                <wp:extent cx="657225" cy="352425"/>
                <wp:effectExtent l="0" t="0" r="28575" b="28575"/>
                <wp:wrapNone/>
                <wp:docPr id="36" name="Прямая соединительная линия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57225" cy="352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947838" id="Прямая соединительная линия 36" o:spid="_x0000_s1026" style="position:absolute;flip:y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3pt,166.2pt" to="247.05pt,19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" strokecolor="#4579b8 [3044]"/>
            </w:pict>
          </mc:Fallback>
        </mc:AlternateContent>
      </w:r>
      <w:r w:rsidR="007D1BD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43B60368" wp14:editId="38AD9575">
                <wp:simplePos x="0" y="0"/>
                <wp:positionH relativeFrom="column">
                  <wp:posOffset>2480310</wp:posOffset>
                </wp:positionH>
                <wp:positionV relativeFrom="paragraph">
                  <wp:posOffset>1624965</wp:posOffset>
                </wp:positionV>
                <wp:extent cx="657225" cy="485775"/>
                <wp:effectExtent l="0" t="0" r="28575" b="28575"/>
                <wp:wrapNone/>
                <wp:docPr id="35" name="Прямая соединительная линия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" cy="4857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6DD83E5" id="Прямая соединительная линия 35" o:spid="_x0000_s1026" style="position:absolute;z-index:251788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95.3pt,127.95pt" to="247.05pt,16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" strokecolor="#4579b8 [3044]"/>
            </w:pict>
          </mc:Fallback>
        </mc:AlternateContent>
      </w:r>
      <w:r w:rsidR="007D1BD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764B79D3" wp14:editId="488D8911">
                <wp:simplePos x="0" y="0"/>
                <wp:positionH relativeFrom="column">
                  <wp:posOffset>289560</wp:posOffset>
                </wp:positionH>
                <wp:positionV relativeFrom="paragraph">
                  <wp:posOffset>1386840</wp:posOffset>
                </wp:positionV>
                <wp:extent cx="2190750" cy="466725"/>
                <wp:effectExtent l="38100" t="38100" r="114300" b="123825"/>
                <wp:wrapNone/>
                <wp:docPr id="4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90750" cy="4667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915347" w:rsidRPr="00500ABA" w:rsidRDefault="007D1BD7" w:rsidP="00915347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Педагогиче</w:t>
                            </w:r>
                            <w:r w:rsidR="00594F98"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ский совет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696C15" id="Прямоугольник 7" o:spid="_x0000_s1038" style="position:absolute;left:0;text-align:left;margin-left:22.8pt;margin-top:109.2pt;width:172.5pt;height:36.75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" fillcolor="#f2f2f2 [3052]" strokecolor="#4f81bd [3204]" strokeweight="1.5pt">
                <v:shadow on="t" color="black" opacity="26214f" origin="-.5,-.5" offset=".74836mm,.74836mm"/>
                <v:path arrowok="t"/>
                <v:textbox>
                  <w:txbxContent>
                    <w:p w:rsidR="00915347" w:rsidRPr="00500ABA" w:rsidRDefault="007D1BD7" w:rsidP="00915347">
                      <w:pPr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  <w:r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Педагогиче</w:t>
                      </w:r>
                      <w:r w:rsidR="00594F98"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ский совет</w:t>
                      </w:r>
                    </w:p>
                  </w:txbxContent>
                </v:textbox>
              </v:rect>
            </w:pict>
          </mc:Fallback>
        </mc:AlternateContent>
      </w:r>
      <w:r w:rsidR="007D1BD7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78D01CED" wp14:editId="62F2A270">
                <wp:simplePos x="0" y="0"/>
                <wp:positionH relativeFrom="column">
                  <wp:posOffset>318135</wp:posOffset>
                </wp:positionH>
                <wp:positionV relativeFrom="paragraph">
                  <wp:posOffset>2270125</wp:posOffset>
                </wp:positionV>
                <wp:extent cx="2162175" cy="323850"/>
                <wp:effectExtent l="38100" t="38100" r="123825" b="114300"/>
                <wp:wrapNone/>
                <wp:docPr id="8" name="Прямоуголь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62175" cy="3238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19050" cmpd="sng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594F98" w:rsidRPr="00500ABA" w:rsidRDefault="005D51E8" w:rsidP="00594F98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500ABA"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  <w:t>Совет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144CC4" id="Прямоугольник 8" o:spid="_x0000_s1039" style="position:absolute;left:0;text-align:left;margin-left:25.05pt;margin-top:178.75pt;width:170.25pt;height:25.5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" fillcolor="#f2f2f2 [3052]" strokecolor="#4f81bd [3204]" strokeweight="1.5pt">
                <v:shadow on="t" color="black" opacity="26214f" origin="-.5,-.5" offset=".74836mm,.74836mm"/>
                <v:path arrowok="t"/>
                <v:textbox>
                  <w:txbxContent>
                    <w:p w:rsidR="00594F98" w:rsidRPr="00500ABA" w:rsidRDefault="005D51E8" w:rsidP="00594F98">
                      <w:pPr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  <w:r w:rsidRPr="00500ABA"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  <w:t>Совет школы</w:t>
                      </w:r>
                    </w:p>
                  </w:txbxContent>
                </v:textbox>
              </v:rect>
            </w:pict>
          </mc:Fallback>
        </mc:AlternateContent>
      </w:r>
      <w:r w:rsidR="00DA3A42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38784" behindDoc="0" locked="0" layoutInCell="1" allowOverlap="1" wp14:anchorId="114E83B9" wp14:editId="0C200C4E">
                <wp:simplePos x="0" y="0"/>
                <wp:positionH relativeFrom="column">
                  <wp:posOffset>4456430</wp:posOffset>
                </wp:positionH>
                <wp:positionV relativeFrom="paragraph">
                  <wp:posOffset>1649095</wp:posOffset>
                </wp:positionV>
                <wp:extent cx="295275" cy="0"/>
                <wp:effectExtent l="76200" t="9525" r="76200" b="19050"/>
                <wp:wrapNone/>
                <wp:docPr id="6" name="Прямая со стрелкой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rot="5400000">
                          <a:off x="0" y="0"/>
                          <a:ext cx="295275" cy="0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E1880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2" o:spid="_x0000_s1026" type="#_x0000_t32" style="position:absolute;margin-left:350.9pt;margin-top:129.85pt;width:23.25pt;height:0;rotation:90;z-index:2516387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" strokecolor="#4a7ebb" strokeweight="1.5pt">
                <v:stroke endarrow="open"/>
                <o:lock v:ext="edit" shapetype="f"/>
              </v:shape>
            </w:pict>
          </mc:Fallback>
        </mc:AlternateContent>
      </w:r>
      <w:r w:rsidR="00DA3A42"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40320" behindDoc="0" locked="0" layoutInCell="1" allowOverlap="1">
                <wp:simplePos x="0" y="0"/>
                <wp:positionH relativeFrom="column">
                  <wp:posOffset>4389755</wp:posOffset>
                </wp:positionH>
                <wp:positionV relativeFrom="paragraph">
                  <wp:posOffset>763270</wp:posOffset>
                </wp:positionV>
                <wp:extent cx="428625" cy="0"/>
                <wp:effectExtent l="95250" t="19050" r="95250" b="2857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rot="5400000">
                          <a:off x="0" y="0"/>
                          <a:ext cx="428625" cy="0"/>
                        </a:xfrm>
                        <a:prstGeom prst="straightConnector1">
                          <a:avLst/>
                        </a:prstGeom>
                        <a:noFill/>
                        <a:ln w="28575" cmpd="sng">
                          <a:solidFill>
                            <a:srgbClr val="4A7EBB"/>
                          </a:solidFill>
                          <a:round/>
                          <a:headEnd/>
                          <a:tailEnd type="arrow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6EFF25" id="Прямая со стрелкой 2" o:spid="_x0000_s1026" type="#_x0000_t32" style="position:absolute;margin-left:345.65pt;margin-top:60.1pt;width:33.75pt;height:0;rotation:90;z-index:2516403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" strokecolor="#4a7ebb" strokeweight="2.25pt">
                <v:stroke endarrow="open"/>
                <o:lock v:ext="edit" shapetype="f"/>
              </v:shape>
            </w:pict>
          </mc:Fallback>
        </mc:AlternateContent>
      </w:r>
      <w:r w:rsidR="00DA3A42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-146685</wp:posOffset>
                </wp:positionV>
                <wp:extent cx="5895975" cy="695325"/>
                <wp:effectExtent l="57150" t="38100" r="85725" b="10477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95975" cy="6953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5347" w:rsidRPr="002E2907" w:rsidRDefault="00915347" w:rsidP="00C41F85">
                            <w:pPr>
                              <w:shd w:val="clear" w:color="auto" w:fill="FFFFFF"/>
                              <w:jc w:val="center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 w:rsidRPr="002E2907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Учредитель</w:t>
                            </w:r>
                          </w:p>
                          <w:p w:rsidR="00915347" w:rsidRPr="002E2907" w:rsidRDefault="00915347" w:rsidP="00915347">
                            <w:pPr>
                              <w:jc w:val="center"/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</w:pPr>
                            <w:r w:rsidRPr="002E2907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Исполнительный комитет </w:t>
                            </w:r>
                            <w:r w:rsidR="005073E9" w:rsidRPr="002E2907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>Альметьевского</w:t>
                            </w:r>
                            <w:r w:rsidRPr="002E2907">
                              <w:rPr>
                                <w:rFonts w:ascii="Georgia" w:hAnsi="Georgia"/>
                                <w:sz w:val="24"/>
                                <w:szCs w:val="24"/>
                              </w:rPr>
                              <w:t xml:space="preserve"> муниципального района РТ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41" style="position:absolute;left:0;text-align:left;margin-left:139.05pt;margin-top:-11.55pt;width:464.25pt;height:54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  <v:path arrowok="t"/>
                <v:textbox>
                  <w:txbxContent>
                    <w:p w:rsidR="00915347" w:rsidRPr="002E2907" w:rsidRDefault="00915347" w:rsidP="00C41F85">
                      <w:pPr>
                        <w:shd w:val="clear" w:color="auto" w:fill="FFFFFF"/>
                        <w:jc w:val="center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 w:rsidRPr="002E2907">
                        <w:rPr>
                          <w:rFonts w:ascii="Georgia" w:hAnsi="Georgia"/>
                          <w:sz w:val="24"/>
                          <w:szCs w:val="24"/>
                        </w:rPr>
                        <w:t>Учредитель</w:t>
                      </w:r>
                    </w:p>
                    <w:p w:rsidR="00915347" w:rsidRPr="002E2907" w:rsidRDefault="00915347" w:rsidP="00915347">
                      <w:pPr>
                        <w:jc w:val="center"/>
                        <w:rPr>
                          <w:rFonts w:ascii="Georgia" w:hAnsi="Georgia"/>
                          <w:sz w:val="24"/>
                          <w:szCs w:val="24"/>
                        </w:rPr>
                      </w:pPr>
                      <w:r w:rsidRPr="002E2907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Исполнительный комитет </w:t>
                      </w:r>
                      <w:r w:rsidR="005073E9" w:rsidRPr="002E2907">
                        <w:rPr>
                          <w:rFonts w:ascii="Georgia" w:hAnsi="Georgia"/>
                          <w:sz w:val="24"/>
                          <w:szCs w:val="24"/>
                        </w:rPr>
                        <w:t>Альметьевского</w:t>
                      </w:r>
                      <w:r w:rsidRPr="002E2907">
                        <w:rPr>
                          <w:rFonts w:ascii="Georgia" w:hAnsi="Georgia"/>
                          <w:sz w:val="24"/>
                          <w:szCs w:val="24"/>
                        </w:rPr>
                        <w:t xml:space="preserve"> муниципального района РТ</w:t>
                      </w:r>
                    </w:p>
                  </w:txbxContent>
                </v:textbox>
              </v:rect>
            </w:pict>
          </mc:Fallback>
        </mc:AlternateContent>
      </w:r>
    </w:p>
    <w:sectPr w:rsidR="005644DC" w:rsidSect="00915347">
      <w:headerReference w:type="default" r:id="rId6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08AA" w:rsidRDefault="002308AA" w:rsidP="00C41F85">
      <w:pPr>
        <w:spacing w:after="0" w:line="240" w:lineRule="auto"/>
      </w:pPr>
      <w:r>
        <w:separator/>
      </w:r>
    </w:p>
  </w:endnote>
  <w:endnote w:type="continuationSeparator" w:id="0">
    <w:p w:rsidR="002308AA" w:rsidRDefault="002308AA" w:rsidP="00C41F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08AA" w:rsidRDefault="002308AA" w:rsidP="00C41F85">
      <w:pPr>
        <w:spacing w:after="0" w:line="240" w:lineRule="auto"/>
      </w:pPr>
      <w:r>
        <w:separator/>
      </w:r>
    </w:p>
  </w:footnote>
  <w:footnote w:type="continuationSeparator" w:id="0">
    <w:p w:rsidR="002308AA" w:rsidRDefault="002308AA" w:rsidP="00C41F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2907" w:rsidRDefault="00C41F85" w:rsidP="00C41F85">
    <w:pPr>
      <w:pStyle w:val="a5"/>
      <w:jc w:val="center"/>
      <w:rPr>
        <w:rFonts w:ascii="Georgia" w:hAnsi="Georgia"/>
      </w:rPr>
    </w:pPr>
    <w:r w:rsidRPr="002E2907">
      <w:rPr>
        <w:rFonts w:ascii="Georgia" w:hAnsi="Georgia"/>
      </w:rPr>
      <w:t>СТРУКТУРА И ОРГАНЫ УПРАВЛЕНИЯ М</w:t>
    </w:r>
    <w:r w:rsidR="005073E9" w:rsidRPr="002E2907">
      <w:rPr>
        <w:rFonts w:ascii="Georgia" w:hAnsi="Georgia"/>
      </w:rPr>
      <w:t>БОУ ДО</w:t>
    </w:r>
    <w:r w:rsidRPr="002E2907">
      <w:rPr>
        <w:rFonts w:ascii="Georgia" w:hAnsi="Georgia"/>
      </w:rPr>
      <w:t xml:space="preserve"> «ДЕТСКАЯ </w:t>
    </w:r>
    <w:r w:rsidR="008518E4" w:rsidRPr="002E2907">
      <w:rPr>
        <w:rFonts w:ascii="Georgia" w:hAnsi="Georgia"/>
      </w:rPr>
      <w:t>МУЗЫКАЛЬНАЯ ШКОЛА №3</w:t>
    </w:r>
    <w:r w:rsidRPr="002E2907">
      <w:rPr>
        <w:rFonts w:ascii="Georgia" w:hAnsi="Georgia"/>
      </w:rPr>
      <w:t>»</w:t>
    </w:r>
  </w:p>
  <w:p w:rsidR="00C41F85" w:rsidRPr="002E2907" w:rsidRDefault="005073E9" w:rsidP="00C41F85">
    <w:pPr>
      <w:pStyle w:val="a5"/>
      <w:jc w:val="center"/>
      <w:rPr>
        <w:rFonts w:ascii="Georgia" w:hAnsi="Georgia"/>
      </w:rPr>
    </w:pPr>
    <w:r w:rsidRPr="002E2907">
      <w:rPr>
        <w:rFonts w:ascii="Georgia" w:hAnsi="Georgia"/>
      </w:rPr>
      <w:t xml:space="preserve"> АЛЬМЕТЬЕВСКОГО</w:t>
    </w:r>
    <w:r w:rsidR="00C41F85" w:rsidRPr="002E2907">
      <w:rPr>
        <w:rFonts w:ascii="Georgia" w:hAnsi="Georgia"/>
      </w:rPr>
      <w:t xml:space="preserve"> МУНИ</w:t>
    </w:r>
    <w:r w:rsidRPr="002E2907">
      <w:rPr>
        <w:rFonts w:ascii="Georgia" w:hAnsi="Georgia"/>
      </w:rPr>
      <w:t>Ц</w:t>
    </w:r>
    <w:r w:rsidR="00C41F85" w:rsidRPr="002E2907">
      <w:rPr>
        <w:rFonts w:ascii="Georgia" w:hAnsi="Georgia"/>
      </w:rPr>
      <w:t>ИПАЛЬНОГО РАЙОНА РТ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DA5"/>
    <w:rsid w:val="000538A0"/>
    <w:rsid w:val="00150745"/>
    <w:rsid w:val="00191CBC"/>
    <w:rsid w:val="002047A4"/>
    <w:rsid w:val="002303C3"/>
    <w:rsid w:val="002308AA"/>
    <w:rsid w:val="002E2907"/>
    <w:rsid w:val="002E3ABD"/>
    <w:rsid w:val="002E52B8"/>
    <w:rsid w:val="002E7912"/>
    <w:rsid w:val="003A4EBE"/>
    <w:rsid w:val="003C477A"/>
    <w:rsid w:val="00500ABA"/>
    <w:rsid w:val="005073E9"/>
    <w:rsid w:val="005644DC"/>
    <w:rsid w:val="00594F98"/>
    <w:rsid w:val="005D51E8"/>
    <w:rsid w:val="0060199F"/>
    <w:rsid w:val="00603CA4"/>
    <w:rsid w:val="006807B7"/>
    <w:rsid w:val="00743458"/>
    <w:rsid w:val="007D1BD7"/>
    <w:rsid w:val="00803EFE"/>
    <w:rsid w:val="0083317A"/>
    <w:rsid w:val="00844FC1"/>
    <w:rsid w:val="008518E4"/>
    <w:rsid w:val="008C1EFC"/>
    <w:rsid w:val="00915347"/>
    <w:rsid w:val="009300E3"/>
    <w:rsid w:val="009D5DA5"/>
    <w:rsid w:val="00A05E8E"/>
    <w:rsid w:val="00A219C6"/>
    <w:rsid w:val="00B35E1C"/>
    <w:rsid w:val="00C41F85"/>
    <w:rsid w:val="00C46E8E"/>
    <w:rsid w:val="00C6757E"/>
    <w:rsid w:val="00CB62B2"/>
    <w:rsid w:val="00DA3A42"/>
    <w:rsid w:val="00EA3149"/>
    <w:rsid w:val="00ED23F4"/>
    <w:rsid w:val="00F2633E"/>
    <w:rsid w:val="00F32D8E"/>
    <w:rsid w:val="00FF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2921552-28EB-402D-9091-D6C374D98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E8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594F9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41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41F85"/>
  </w:style>
  <w:style w:type="paragraph" w:styleId="a7">
    <w:name w:val="footer"/>
    <w:basedOn w:val="a"/>
    <w:link w:val="a8"/>
    <w:uiPriority w:val="99"/>
    <w:unhideWhenUsed/>
    <w:rsid w:val="00C41F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41F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&#1057;&#1074;&#1077;&#1090;&#1083;&#1072;&#1085;&#1072;\Desktop\&#1057;&#1090;&#1088;&#1091;&#1082;&#1090;&#1091;&#1088;&#1072;%20&#1080;%20&#1086;&#1088;&#1075;&#1072;&#1085;&#1099;%20&#1091;&#1087;&#1088;&#1072;&#1074;&#1083;&#1077;&#1085;&#1080;&#1103;%20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Структура и органы управления </Template>
  <TotalTime>3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user</cp:lastModifiedBy>
  <cp:revision>4</cp:revision>
  <cp:lastPrinted>2018-08-23T08:28:00Z</cp:lastPrinted>
  <dcterms:created xsi:type="dcterms:W3CDTF">2023-02-22T07:27:00Z</dcterms:created>
  <dcterms:modified xsi:type="dcterms:W3CDTF">2023-02-22T10:29:00Z</dcterms:modified>
</cp:coreProperties>
</file>